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6D6F" w14:textId="29120ED5" w:rsidR="005F6F91" w:rsidRPr="00A8481A" w:rsidRDefault="00A8481A" w:rsidP="005F6F91">
      <w:pPr>
        <w:pStyle w:val="Titel"/>
      </w:pPr>
      <w:proofErr w:type="spellStart"/>
      <w:r w:rsidRPr="00A8481A">
        <w:t>FinConnect</w:t>
      </w:r>
      <w:proofErr w:type="spellEnd"/>
      <w:r w:rsidRPr="00A8481A">
        <w:t xml:space="preserve"> updates januari 2026</w:t>
      </w:r>
    </w:p>
    <w:p w14:paraId="606408E0" w14:textId="77777777" w:rsidR="00150084" w:rsidRPr="00A8481A" w:rsidRDefault="00150084" w:rsidP="00E06453"/>
    <w:p w14:paraId="282400F6" w14:textId="77777777" w:rsidR="00A8481A" w:rsidRPr="00A8481A" w:rsidRDefault="00A8481A" w:rsidP="00A8481A">
      <w:pPr>
        <w:pStyle w:val="Kop1"/>
      </w:pPr>
      <w:r w:rsidRPr="00A8481A">
        <w:t xml:space="preserve">In </w:t>
      </w:r>
      <w:proofErr w:type="spellStart"/>
      <w:r w:rsidRPr="00A8481A">
        <w:t>FinConnect</w:t>
      </w:r>
      <w:proofErr w:type="spellEnd"/>
      <w:r w:rsidRPr="00A8481A">
        <w:t xml:space="preserve"> zijn in de afgelopen periode een aantal wijzigingen doorgevoerd :</w:t>
      </w:r>
    </w:p>
    <w:p w14:paraId="08459318" w14:textId="77777777" w:rsidR="00A8481A" w:rsidRPr="00A8481A" w:rsidRDefault="00A8481A" w:rsidP="00A8481A">
      <w:pPr>
        <w:pStyle w:val="Kop1"/>
      </w:pPr>
      <w:r w:rsidRPr="00A8481A">
        <w:rPr>
          <w:rFonts w:ascii="Calibri" w:hAnsi="Calibri" w:cs="Calibri"/>
        </w:rPr>
        <w:t> </w:t>
      </w:r>
    </w:p>
    <w:p w14:paraId="7028BC42" w14:textId="77777777" w:rsidR="00A8481A" w:rsidRPr="00A8481A" w:rsidRDefault="00A8481A" w:rsidP="00A8481A">
      <w:pPr>
        <w:pStyle w:val="Kop1"/>
        <w:numPr>
          <w:ilvl w:val="0"/>
          <w:numId w:val="6"/>
        </w:numPr>
      </w:pPr>
      <w:r w:rsidRPr="00A8481A">
        <w:t>Bij verplichte velden is nu voor een betere herkenning een * - teken opgenomen, zodat de verplichting al direct zichtbaar is, dit was een al langere levende wens vanuit aantal gebruikers;</w:t>
      </w:r>
    </w:p>
    <w:p w14:paraId="65CB272F" w14:textId="77777777" w:rsidR="00A8481A" w:rsidRPr="00A8481A" w:rsidRDefault="00A8481A" w:rsidP="00A8481A">
      <w:pPr>
        <w:pStyle w:val="Kop1"/>
        <w:numPr>
          <w:ilvl w:val="0"/>
          <w:numId w:val="6"/>
        </w:numPr>
      </w:pPr>
      <w:r w:rsidRPr="00A8481A">
        <w:t>Er is een vraagtype “Kentekenvraag” toegevoegd, waarbij visueel direct herkenbaar is dat het om NL-kenteken gaat, in de beschikbare applicatieformulier is deze vraag ook toegevoegd;</w:t>
      </w:r>
    </w:p>
    <w:p w14:paraId="3DAB35FA" w14:textId="77777777" w:rsidR="00A8481A" w:rsidRPr="00A8481A" w:rsidRDefault="00A8481A" w:rsidP="00A8481A">
      <w:pPr>
        <w:pStyle w:val="Kop1"/>
        <w:numPr>
          <w:ilvl w:val="0"/>
          <w:numId w:val="6"/>
        </w:numPr>
      </w:pPr>
      <w:r w:rsidRPr="00A8481A">
        <w:t>En een nieuw vraagtype om in één keer meerdere bestanden te kunnen uploaden (“bestandsupload multiple”)</w:t>
      </w:r>
    </w:p>
    <w:p w14:paraId="6C4293FB" w14:textId="138DAF79" w:rsidR="00A8481A" w:rsidRPr="00A8481A" w:rsidRDefault="00A8481A" w:rsidP="00A8481A">
      <w:pPr>
        <w:pStyle w:val="Kop1"/>
        <w:numPr>
          <w:ilvl w:val="0"/>
          <w:numId w:val="6"/>
        </w:numPr>
      </w:pPr>
      <w:r>
        <w:t>H</w:t>
      </w:r>
      <w:r w:rsidRPr="00A8481A">
        <w:t xml:space="preserve">et importproces bij zowel slimme formulieren als </w:t>
      </w:r>
      <w:proofErr w:type="spellStart"/>
      <w:r w:rsidRPr="00A8481A">
        <w:t>naverrekenen</w:t>
      </w:r>
      <w:proofErr w:type="spellEnd"/>
      <w:r w:rsidRPr="00A8481A">
        <w:t xml:space="preserve"> is geoptimaliseerd, er kan nu alleen nog met </w:t>
      </w:r>
      <w:proofErr w:type="spellStart"/>
      <w:r w:rsidRPr="00A8481A">
        <w:t>csv</w:t>
      </w:r>
      <w:proofErr w:type="spellEnd"/>
      <w:r w:rsidRPr="00A8481A">
        <w:t>-bestanden worden gewerkt, en de snelheid van importeren is aanzienlijk verbeterd;</w:t>
      </w:r>
    </w:p>
    <w:p w14:paraId="079E703A" w14:textId="37112778" w:rsidR="00462D37" w:rsidRDefault="00462D37" w:rsidP="00A8481A">
      <w:pPr>
        <w:pStyle w:val="Kop1"/>
      </w:pPr>
    </w:p>
    <w:sectPr w:rsidR="00462D37" w:rsidSect="00A73EAF">
      <w:headerReference w:type="default" r:id="rId10"/>
      <w:headerReference w:type="first" r:id="rId11"/>
      <w:footerReference w:type="first" r:id="rId12"/>
      <w:pgSz w:w="11906" w:h="16838"/>
      <w:pgMar w:top="1904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0C96E" w14:textId="77777777" w:rsidR="002948D2" w:rsidRDefault="002948D2" w:rsidP="00831D37">
      <w:pPr>
        <w:spacing w:after="0" w:line="240" w:lineRule="auto"/>
      </w:pPr>
      <w:r>
        <w:separator/>
      </w:r>
    </w:p>
  </w:endnote>
  <w:endnote w:type="continuationSeparator" w:id="0">
    <w:p w14:paraId="614DB98E" w14:textId="77777777" w:rsidR="002948D2" w:rsidRDefault="002948D2" w:rsidP="0083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ropolis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etropolis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A09B" w14:textId="77777777" w:rsidR="0088466E" w:rsidRDefault="0088466E">
    <w:pPr>
      <w:pStyle w:val="Voettekst"/>
    </w:pPr>
    <w:r>
      <w:rPr>
        <w:noProof/>
      </w:rPr>
      <w:drawing>
        <wp:anchor distT="0" distB="0" distL="114300" distR="114300" simplePos="0" relativeHeight="251675648" behindDoc="1" locked="0" layoutInCell="1" allowOverlap="1" wp14:anchorId="35FB13BA" wp14:editId="7C30A4AD">
          <wp:simplePos x="0" y="0"/>
          <wp:positionH relativeFrom="column">
            <wp:posOffset>4953249</wp:posOffset>
          </wp:positionH>
          <wp:positionV relativeFrom="paragraph">
            <wp:posOffset>-338455</wp:posOffset>
          </wp:positionV>
          <wp:extent cx="1209812" cy="325137"/>
          <wp:effectExtent l="0" t="0" r="952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812" cy="3251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17CCD" w14:textId="77777777" w:rsidR="002948D2" w:rsidRDefault="002948D2" w:rsidP="00831D37">
      <w:pPr>
        <w:spacing w:after="0" w:line="240" w:lineRule="auto"/>
      </w:pPr>
      <w:r>
        <w:separator/>
      </w:r>
    </w:p>
  </w:footnote>
  <w:footnote w:type="continuationSeparator" w:id="0">
    <w:p w14:paraId="1ED53AF2" w14:textId="77777777" w:rsidR="002948D2" w:rsidRDefault="002948D2" w:rsidP="00831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25D1" w14:textId="77777777" w:rsidR="00A73EAF" w:rsidRDefault="00A73EAF" w:rsidP="009E2980">
    <w:pPr>
      <w:pStyle w:val="Koptekst"/>
      <w:jc w:val="right"/>
      <w:rPr>
        <w:rFonts w:ascii="Metropolis Medium" w:hAnsi="Metropolis Medium"/>
      </w:rPr>
    </w:pPr>
    <w:r>
      <w:rPr>
        <w:rFonts w:ascii="Metropolis Medium" w:hAnsi="Metropolis Medium"/>
        <w:noProof/>
      </w:rPr>
      <w:drawing>
        <wp:anchor distT="0" distB="0" distL="114300" distR="114300" simplePos="0" relativeHeight="251679744" behindDoc="1" locked="0" layoutInCell="1" allowOverlap="1" wp14:anchorId="50D27EB7" wp14:editId="36540A4C">
          <wp:simplePos x="0" y="0"/>
          <wp:positionH relativeFrom="margin">
            <wp:posOffset>-362916</wp:posOffset>
          </wp:positionH>
          <wp:positionV relativeFrom="paragraph">
            <wp:posOffset>6350</wp:posOffset>
          </wp:positionV>
          <wp:extent cx="1271181" cy="341630"/>
          <wp:effectExtent l="0" t="0" r="0" b="1270"/>
          <wp:wrapNone/>
          <wp:docPr id="2083184591" name="Afbeelding 2083184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181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149C8A" w14:textId="77777777" w:rsidR="00A73EAF" w:rsidRPr="002F105B" w:rsidRDefault="00A73EAF" w:rsidP="002F105B">
    <w:pPr>
      <w:pStyle w:val="Koptekst"/>
      <w:jc w:val="right"/>
      <w:rPr>
        <w:rFonts w:ascii="Metropolis Medium" w:hAnsi="Metropolis Medium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1918" w14:textId="77777777" w:rsidR="0008495C" w:rsidRDefault="00E06453">
    <w:pPr>
      <w:pStyle w:val="Koptekst"/>
    </w:pPr>
    <w:r>
      <w:rPr>
        <w:noProof/>
      </w:rPr>
      <w:drawing>
        <wp:anchor distT="0" distB="0" distL="114300" distR="114300" simplePos="0" relativeHeight="251677696" behindDoc="1" locked="0" layoutInCell="1" allowOverlap="1" wp14:anchorId="511BDAF4" wp14:editId="34AB9836">
          <wp:simplePos x="0" y="0"/>
          <wp:positionH relativeFrom="page">
            <wp:posOffset>2540</wp:posOffset>
          </wp:positionH>
          <wp:positionV relativeFrom="paragraph">
            <wp:posOffset>-426720</wp:posOffset>
          </wp:positionV>
          <wp:extent cx="7545070" cy="106775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36C7"/>
    <w:multiLevelType w:val="hybridMultilevel"/>
    <w:tmpl w:val="5940794A"/>
    <w:lvl w:ilvl="0" w:tplc="0413000F">
      <w:start w:val="1"/>
      <w:numFmt w:val="decimal"/>
      <w:lvlText w:val="%1."/>
      <w:lvlJc w:val="left"/>
      <w:pPr>
        <w:ind w:left="3600" w:hanging="360"/>
      </w:p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2897505C"/>
    <w:multiLevelType w:val="hybridMultilevel"/>
    <w:tmpl w:val="44B2B958"/>
    <w:lvl w:ilvl="0" w:tplc="0413000F">
      <w:start w:val="1"/>
      <w:numFmt w:val="decimal"/>
      <w:lvlText w:val="%1."/>
      <w:lvlJc w:val="left"/>
      <w:pPr>
        <w:ind w:left="3600" w:hanging="360"/>
      </w:p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49B26947"/>
    <w:multiLevelType w:val="hybridMultilevel"/>
    <w:tmpl w:val="1C36953C"/>
    <w:lvl w:ilvl="0" w:tplc="0413000F">
      <w:start w:val="1"/>
      <w:numFmt w:val="decimal"/>
      <w:lvlText w:val="%1."/>
      <w:lvlJc w:val="left"/>
      <w:pPr>
        <w:ind w:left="3600" w:hanging="360"/>
      </w:p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5A622D9E"/>
    <w:multiLevelType w:val="hybridMultilevel"/>
    <w:tmpl w:val="BF3C1AD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E1AE0"/>
    <w:multiLevelType w:val="hybridMultilevel"/>
    <w:tmpl w:val="50681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748AB"/>
    <w:multiLevelType w:val="multilevel"/>
    <w:tmpl w:val="24A6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5568528">
    <w:abstractNumId w:val="1"/>
  </w:num>
  <w:num w:numId="2" w16cid:durableId="1169055369">
    <w:abstractNumId w:val="4"/>
  </w:num>
  <w:num w:numId="3" w16cid:durableId="2055688197">
    <w:abstractNumId w:val="0"/>
  </w:num>
  <w:num w:numId="4" w16cid:durableId="539362525">
    <w:abstractNumId w:val="2"/>
  </w:num>
  <w:num w:numId="5" w16cid:durableId="2059431501">
    <w:abstractNumId w:val="3"/>
  </w:num>
  <w:num w:numId="6" w16cid:durableId="1237283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1A"/>
    <w:rsid w:val="000752AD"/>
    <w:rsid w:val="0008495C"/>
    <w:rsid w:val="0012627A"/>
    <w:rsid w:val="00150084"/>
    <w:rsid w:val="00206B0F"/>
    <w:rsid w:val="00256E5F"/>
    <w:rsid w:val="00293606"/>
    <w:rsid w:val="002948D2"/>
    <w:rsid w:val="002B1AEE"/>
    <w:rsid w:val="002F105B"/>
    <w:rsid w:val="003726F2"/>
    <w:rsid w:val="004349C7"/>
    <w:rsid w:val="00446A95"/>
    <w:rsid w:val="00462D37"/>
    <w:rsid w:val="00475E11"/>
    <w:rsid w:val="004D29FB"/>
    <w:rsid w:val="00516685"/>
    <w:rsid w:val="005A590C"/>
    <w:rsid w:val="005F6F91"/>
    <w:rsid w:val="00644E75"/>
    <w:rsid w:val="00651AFA"/>
    <w:rsid w:val="006B0976"/>
    <w:rsid w:val="00763303"/>
    <w:rsid w:val="007B3947"/>
    <w:rsid w:val="007D5B80"/>
    <w:rsid w:val="00801B0A"/>
    <w:rsid w:val="00831D37"/>
    <w:rsid w:val="00882BBC"/>
    <w:rsid w:val="0088466E"/>
    <w:rsid w:val="009B43C0"/>
    <w:rsid w:val="009D177A"/>
    <w:rsid w:val="009E2980"/>
    <w:rsid w:val="00A73EAF"/>
    <w:rsid w:val="00A8481A"/>
    <w:rsid w:val="00B30559"/>
    <w:rsid w:val="00B30BEA"/>
    <w:rsid w:val="00CC25CE"/>
    <w:rsid w:val="00DE2372"/>
    <w:rsid w:val="00E06453"/>
    <w:rsid w:val="00E11538"/>
    <w:rsid w:val="00EC45DA"/>
    <w:rsid w:val="00F012C4"/>
    <w:rsid w:val="00F91761"/>
    <w:rsid w:val="00F9512F"/>
    <w:rsid w:val="00FB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49829"/>
  <w15:docId w15:val="{378DB022-65DE-4051-BA35-2209F81F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25CE"/>
    <w:pPr>
      <w:spacing w:line="360" w:lineRule="auto"/>
    </w:pPr>
    <w:rPr>
      <w:rFonts w:ascii="Metropolis" w:hAnsi="Metropolis"/>
    </w:rPr>
  </w:style>
  <w:style w:type="paragraph" w:styleId="Kop1">
    <w:name w:val="heading 1"/>
    <w:basedOn w:val="Standaard"/>
    <w:next w:val="Standaard"/>
    <w:link w:val="Kop1Char"/>
    <w:uiPriority w:val="9"/>
    <w:qFormat/>
    <w:rsid w:val="00293606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726F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726F2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31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31D37"/>
  </w:style>
  <w:style w:type="paragraph" w:styleId="Voettekst">
    <w:name w:val="footer"/>
    <w:basedOn w:val="Standaard"/>
    <w:link w:val="VoettekstChar"/>
    <w:uiPriority w:val="99"/>
    <w:unhideWhenUsed/>
    <w:rsid w:val="00831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31D37"/>
  </w:style>
  <w:style w:type="paragraph" w:customStyle="1" w:styleId="NEWNAME">
    <w:name w:val="NEW NAME"/>
    <w:basedOn w:val="Standaard"/>
    <w:link w:val="NEWNAMEChar"/>
    <w:rsid w:val="00293606"/>
  </w:style>
  <w:style w:type="character" w:customStyle="1" w:styleId="Kop1Char">
    <w:name w:val="Kop 1 Char"/>
    <w:basedOn w:val="Standaardalinea-lettertype"/>
    <w:link w:val="Kop1"/>
    <w:uiPriority w:val="9"/>
    <w:rsid w:val="00293606"/>
    <w:rPr>
      <w:rFonts w:ascii="Metropolis" w:eastAsiaTheme="majorEastAsia" w:hAnsi="Metropolis" w:cstheme="majorBidi"/>
      <w:sz w:val="32"/>
      <w:szCs w:val="32"/>
    </w:rPr>
  </w:style>
  <w:style w:type="character" w:customStyle="1" w:styleId="NEWNAMEChar">
    <w:name w:val="NEW NAME Char"/>
    <w:basedOn w:val="Standaardalinea-lettertype"/>
    <w:link w:val="NEWNAME"/>
    <w:rsid w:val="00293606"/>
    <w:rPr>
      <w:rFonts w:ascii="Metropolis" w:hAnsi="Metropolis"/>
    </w:rPr>
  </w:style>
  <w:style w:type="paragraph" w:styleId="Titel">
    <w:name w:val="Title"/>
    <w:basedOn w:val="Standaard"/>
    <w:next w:val="Standaard"/>
    <w:link w:val="TitelChar"/>
    <w:uiPriority w:val="10"/>
    <w:qFormat/>
    <w:rsid w:val="00CC25CE"/>
    <w:pPr>
      <w:spacing w:after="0" w:line="240" w:lineRule="auto"/>
      <w:contextualSpacing/>
    </w:pPr>
    <w:rPr>
      <w:rFonts w:ascii="Metropolis Medium" w:eastAsiaTheme="majorEastAsia" w:hAnsi="Metropolis Medium" w:cstheme="majorBidi"/>
      <w:spacing w:val="-10"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C25CE"/>
    <w:rPr>
      <w:rFonts w:ascii="Metropolis Medium" w:eastAsiaTheme="majorEastAsia" w:hAnsi="Metropolis Medium" w:cstheme="majorBidi"/>
      <w:spacing w:val="-10"/>
      <w:kern w:val="28"/>
      <w:sz w:val="40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3726F2"/>
    <w:rPr>
      <w:rFonts w:ascii="Metropolis" w:eastAsiaTheme="majorEastAsia" w:hAnsi="Metropolis" w:cstheme="majorBidi"/>
      <w:sz w:val="28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C25CE"/>
    <w:pPr>
      <w:numPr>
        <w:ilvl w:val="1"/>
      </w:numPr>
    </w:pPr>
    <w:rPr>
      <w:rFonts w:eastAsiaTheme="minorEastAsia"/>
      <w:color w:val="FFCD00"/>
      <w:spacing w:val="15"/>
      <w:sz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C25CE"/>
    <w:rPr>
      <w:rFonts w:ascii="Metropolis" w:eastAsiaTheme="minorEastAsia" w:hAnsi="Metropolis"/>
      <w:color w:val="FFCD00"/>
      <w:spacing w:val="15"/>
      <w:sz w:val="32"/>
    </w:rPr>
  </w:style>
  <w:style w:type="paragraph" w:customStyle="1" w:styleId="Heading31">
    <w:name w:val="Heading 31"/>
    <w:basedOn w:val="Standaard"/>
    <w:link w:val="heading3Char"/>
    <w:rsid w:val="003726F2"/>
    <w:rPr>
      <w:sz w:val="24"/>
    </w:rPr>
  </w:style>
  <w:style w:type="character" w:customStyle="1" w:styleId="Kop3Char">
    <w:name w:val="Kop 3 Char"/>
    <w:basedOn w:val="Standaardalinea-lettertype"/>
    <w:link w:val="Kop3"/>
    <w:uiPriority w:val="9"/>
    <w:rsid w:val="003726F2"/>
    <w:rPr>
      <w:rFonts w:ascii="Metropolis" w:eastAsiaTheme="majorEastAsia" w:hAnsi="Metropolis" w:cstheme="majorBidi"/>
      <w:sz w:val="24"/>
      <w:szCs w:val="24"/>
    </w:rPr>
  </w:style>
  <w:style w:type="character" w:customStyle="1" w:styleId="heading3Char">
    <w:name w:val="heading 3 Char"/>
    <w:basedOn w:val="Standaardalinea-lettertype"/>
    <w:link w:val="Heading31"/>
    <w:rsid w:val="003726F2"/>
    <w:rPr>
      <w:rFonts w:ascii="Metropolis" w:hAnsi="Metropolis"/>
      <w:sz w:val="24"/>
    </w:rPr>
  </w:style>
  <w:style w:type="paragraph" w:customStyle="1" w:styleId="p2">
    <w:name w:val="p2"/>
    <w:basedOn w:val="Standaard"/>
    <w:rsid w:val="00CC25CE"/>
    <w:pPr>
      <w:spacing w:before="100" w:beforeAutospacing="1" w:after="100" w:afterAutospacing="1" w:line="240" w:lineRule="auto"/>
    </w:pPr>
    <w:rPr>
      <w:rFonts w:ascii="Calibri" w:hAnsi="Calibri" w:cs="Calibri"/>
      <w:kern w:val="0"/>
      <w:sz w:val="24"/>
      <w:lang w:eastAsia="nl-NL"/>
      <w14:ligatures w14:val="none"/>
    </w:rPr>
  </w:style>
  <w:style w:type="character" w:customStyle="1" w:styleId="s2">
    <w:name w:val="s2"/>
    <w:basedOn w:val="Standaardalinea-lettertype"/>
    <w:rsid w:val="00CC25CE"/>
  </w:style>
  <w:style w:type="character" w:styleId="Hyperlink">
    <w:name w:val="Hyperlink"/>
    <w:basedOn w:val="Standaardalinea-lettertype"/>
    <w:uiPriority w:val="99"/>
    <w:unhideWhenUsed/>
    <w:rsid w:val="00B30BEA"/>
    <w:rPr>
      <w:color w:val="1D2632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30BEA"/>
    <w:rPr>
      <w:color w:val="605E5C"/>
      <w:shd w:val="clear" w:color="auto" w:fill="E1DFDD"/>
    </w:rPr>
  </w:style>
  <w:style w:type="paragraph" w:styleId="Geenafstand">
    <w:name w:val="No Spacing"/>
    <w:uiPriority w:val="1"/>
    <w:rsid w:val="005F6F91"/>
    <w:pPr>
      <w:spacing w:after="0" w:line="240" w:lineRule="auto"/>
    </w:pPr>
    <w:rPr>
      <w:rFonts w:ascii="Metropolis" w:hAnsi="Metropolis"/>
    </w:rPr>
  </w:style>
  <w:style w:type="character" w:styleId="Subtielebenadrukking">
    <w:name w:val="Subtle Emphasis"/>
    <w:basedOn w:val="Standaardalinea-lettertype"/>
    <w:uiPriority w:val="19"/>
    <w:rsid w:val="005F6F91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rsid w:val="005F6F91"/>
    <w:rPr>
      <w:i/>
      <w:iCs/>
    </w:rPr>
  </w:style>
  <w:style w:type="character" w:styleId="Intensievebenadrukking">
    <w:name w:val="Intense Emphasis"/>
    <w:basedOn w:val="Standaardalinea-lettertype"/>
    <w:uiPriority w:val="21"/>
    <w:rsid w:val="005F6F91"/>
    <w:rPr>
      <w:i/>
      <w:iCs/>
      <w:color w:val="EEE3C3" w:themeColor="accent1"/>
    </w:rPr>
  </w:style>
  <w:style w:type="character" w:styleId="Zwaar">
    <w:name w:val="Strong"/>
    <w:basedOn w:val="Standaardalinea-lettertype"/>
    <w:uiPriority w:val="22"/>
    <w:rsid w:val="005F6F91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rsid w:val="005F6F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F6F91"/>
    <w:rPr>
      <w:rFonts w:ascii="Metropolis" w:hAnsi="Metropolis"/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5F6F91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rsid w:val="005F6F91"/>
    <w:rPr>
      <w:b/>
      <w:bCs/>
      <w:smallCaps/>
      <w:color w:val="EEE3C3" w:themeColor="accent1"/>
      <w:spacing w:val="5"/>
    </w:rPr>
  </w:style>
  <w:style w:type="character" w:styleId="Titelvanboek">
    <w:name w:val="Book Title"/>
    <w:basedOn w:val="Standaardalinea-lettertype"/>
    <w:uiPriority w:val="33"/>
    <w:rsid w:val="005F6F91"/>
    <w:rPr>
      <w:b/>
      <w:bCs/>
      <w:i/>
      <w:iCs/>
      <w:spacing w:val="5"/>
    </w:rPr>
  </w:style>
  <w:style w:type="paragraph" w:styleId="Lijstalinea">
    <w:name w:val="List Paragraph"/>
    <w:basedOn w:val="Standaard"/>
    <w:uiPriority w:val="34"/>
    <w:rsid w:val="005F6F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ster%20Forward\Downloads\Blinqx%20memo%20template%20(1).dotx" TargetMode="External"/></Relationships>
</file>

<file path=word/theme/theme1.xml><?xml version="1.0" encoding="utf-8"?>
<a:theme xmlns:a="http://schemas.openxmlformats.org/drawingml/2006/main" name="Kantoorthema">
  <a:themeElements>
    <a:clrScheme name="BLINQX">
      <a:dk1>
        <a:sysClr val="windowText" lastClr="000000"/>
      </a:dk1>
      <a:lt1>
        <a:sysClr val="window" lastClr="FFFFFF"/>
      </a:lt1>
      <a:dk2>
        <a:srgbClr val="1D2632"/>
      </a:dk2>
      <a:lt2>
        <a:srgbClr val="FFCD00"/>
      </a:lt2>
      <a:accent1>
        <a:srgbClr val="EEE3C3"/>
      </a:accent1>
      <a:accent2>
        <a:srgbClr val="CAD5E3"/>
      </a:accent2>
      <a:accent3>
        <a:srgbClr val="6DA6B9"/>
      </a:accent3>
      <a:accent4>
        <a:srgbClr val="EA973E"/>
      </a:accent4>
      <a:accent5>
        <a:srgbClr val="FFF5CC"/>
      </a:accent5>
      <a:accent6>
        <a:srgbClr val="E46F90"/>
      </a:accent6>
      <a:hlink>
        <a:srgbClr val="1D2632"/>
      </a:hlink>
      <a:folHlink>
        <a:srgbClr val="FFCD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C8982D5CCA1459B6E84CF93F4CACC" ma:contentTypeVersion="13" ma:contentTypeDescription="Create a new document." ma:contentTypeScope="" ma:versionID="90ee2d510d942f8c43a1a08fdcbef27d">
  <xsd:schema xmlns:xsd="http://www.w3.org/2001/XMLSchema" xmlns:xs="http://www.w3.org/2001/XMLSchema" xmlns:p="http://schemas.microsoft.com/office/2006/metadata/properties" xmlns:ns2="4ebb2a1d-df60-4160-82f6-dd1623f2caf7" xmlns:ns3="0f513b7a-7ad4-441f-bb4e-f0e93214433e" targetNamespace="http://schemas.microsoft.com/office/2006/metadata/properties" ma:root="true" ma:fieldsID="565c35235d3174a5103eea8ee96dd868" ns2:_="" ns3:_="">
    <xsd:import namespace="4ebb2a1d-df60-4160-82f6-dd1623f2caf7"/>
    <xsd:import namespace="0f513b7a-7ad4-441f-bb4e-f0e932144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b2a1d-df60-4160-82f6-dd1623f2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fd6a249-169e-4755-ac56-03642c96fd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13b7a-7ad4-441f-bb4e-f0e93214433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f24f087-6870-48c3-9205-4e08ad6b92f1}" ma:internalName="TaxCatchAll" ma:showField="CatchAllData" ma:web="0f513b7a-7ad4-441f-bb4e-f0e9321443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bb2a1d-df60-4160-82f6-dd1623f2caf7">
      <Terms xmlns="http://schemas.microsoft.com/office/infopath/2007/PartnerControls"/>
    </lcf76f155ced4ddcb4097134ff3c332f>
    <TaxCatchAll xmlns="0f513b7a-7ad4-441f-bb4e-f0e9321443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9A4615-E79A-4349-A136-E3BA81971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b2a1d-df60-4160-82f6-dd1623f2caf7"/>
    <ds:schemaRef ds:uri="0f513b7a-7ad4-441f-bb4e-f0e932144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BA7AE3-32FF-4018-B94D-7B231A270FCB}">
  <ds:schemaRefs>
    <ds:schemaRef ds:uri="http://schemas.microsoft.com/office/2006/metadata/properties"/>
    <ds:schemaRef ds:uri="http://schemas.microsoft.com/office/infopath/2007/PartnerControls"/>
    <ds:schemaRef ds:uri="4ebb2a1d-df60-4160-82f6-dd1623f2caf7"/>
    <ds:schemaRef ds:uri="0f513b7a-7ad4-441f-bb4e-f0e93214433e"/>
  </ds:schemaRefs>
</ds:datastoreItem>
</file>

<file path=customXml/itemProps3.xml><?xml version="1.0" encoding="utf-8"?>
<ds:datastoreItem xmlns:ds="http://schemas.openxmlformats.org/officeDocument/2006/customXml" ds:itemID="{064B70A4-8A08-47E8-AC28-652ECB8769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Blinqx memo template (1)</Template>
  <TotalTime>1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 Forward</dc:creator>
  <cp:keywords/>
  <dc:description/>
  <cp:lastModifiedBy>Andries de Jong</cp:lastModifiedBy>
  <cp:revision>1</cp:revision>
  <cp:lastPrinted>2023-06-07T05:54:00Z</cp:lastPrinted>
  <dcterms:created xsi:type="dcterms:W3CDTF">2026-01-29T09:05:00Z</dcterms:created>
  <dcterms:modified xsi:type="dcterms:W3CDTF">2026-01-29T09:06:00Z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0x010100056C8982D5CCA1459B6E84CF93F4CACC</vt:lpwstr>
  </property>
  <property fmtid="{D5CDD505-2E9C-101B-9397-08002B2CF9AE}" pid="3" name="MediaServiceImageTags">
    <vt:lpwstr/>
  </property>
</Properties>
</file>